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6587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העבודה, הרווחה והשירותים החברתיים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DF49B4" w:rsidP="00DF49B4">
            <w:pPr>
              <w:rPr>
                <w:rtl/>
              </w:rPr>
            </w:pPr>
            <w:r>
              <w:rPr>
                <w:rFonts w:hint="cs"/>
                <w:rtl/>
              </w:rPr>
              <w:t>זרוע עבודה, מערכות 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36587B" w:rsidP="001F6B41">
            <w:pPr>
              <w:rPr>
                <w:rFonts w:hint="cs"/>
                <w:rtl/>
              </w:rPr>
            </w:pPr>
            <w:r>
              <w:t>10</w:t>
            </w:r>
            <w:bookmarkStart w:id="0" w:name="_GoBack"/>
            <w:bookmarkEnd w:id="0"/>
            <w:r w:rsidR="000E5CBE">
              <w:t>/</w:t>
            </w:r>
            <w:r w:rsidR="001C61EB">
              <w:t>12</w:t>
            </w:r>
            <w:r w:rsidR="000E5CBE">
              <w:t>/20</w:t>
            </w:r>
            <w:r w:rsidR="00F83048">
              <w:t>20</w:t>
            </w:r>
          </w:p>
        </w:tc>
      </w:tr>
    </w:tbl>
    <w:p w:rsidR="00332AFB" w:rsidRDefault="0036587B" w:rsidP="00222867">
      <w:pPr>
        <w:rPr>
          <w:rtl/>
        </w:rPr>
      </w:pPr>
    </w:p>
    <w:p w:rsidR="00222867" w:rsidRDefault="0036587B" w:rsidP="00222867">
      <w:pPr>
        <w:rPr>
          <w:rtl/>
        </w:rPr>
      </w:pPr>
    </w:p>
    <w:p w:rsidR="00222867" w:rsidRDefault="0036587B" w:rsidP="00222867"/>
    <w:p w:rsidR="00222867" w:rsidRDefault="0036587B" w:rsidP="00222867">
      <w:pPr>
        <w:rPr>
          <w:rtl/>
        </w:rPr>
      </w:pPr>
    </w:p>
    <w:p w:rsidR="00222867" w:rsidRPr="00DF49B4" w:rsidRDefault="0036587B" w:rsidP="00222867">
      <w:pPr>
        <w:rPr>
          <w:b/>
          <w:bCs/>
          <w:rtl/>
        </w:rPr>
      </w:pPr>
    </w:p>
    <w:p w:rsidR="00222867" w:rsidRDefault="0036587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6587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DF49B4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6587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90599" w:rsidTr="00A72461">
        <w:trPr>
          <w:trHeight w:val="2262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9D9" w:rsidRPr="006C39D9" w:rsidRDefault="000342FE" w:rsidP="006C39D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חדוש רשיונות </w:t>
            </w:r>
            <w:r w:rsidR="003E2B6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ושעות שוש"ים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למערכת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SY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AID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="006C39D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קונסיסט היא הספק הבלעדי של המערכת ושל שירותי תמיכה תחזוקה והתאמות למערכת.</w:t>
            </w:r>
          </w:p>
        </w:tc>
      </w:tr>
    </w:tbl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DF49B4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DF49B4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DF49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6587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390599" w:rsidRDefault="00DF49B4" w:rsidP="0034431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="003443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קונסיסט מערכות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F62456" w:rsidRDefault="00DF49B4" w:rsidP="0034431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9059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ח.פ. </w:t>
            </w:r>
            <w:r w:rsidR="003443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511277261</w:t>
            </w:r>
          </w:p>
          <w:p w:rsidR="00222867" w:rsidRPr="00F62456" w:rsidRDefault="0036587B" w:rsidP="00F6245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DF49B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390599" w:rsidRDefault="003E2B6D" w:rsidP="00344319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E2B6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83,200 ₪ לפני מע"מ שהם 97,344 ₪ 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34952" w:rsidRDefault="00E34952" w:rsidP="00DF49B4">
            <w:pPr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1/</w:t>
            </w:r>
            <w:r w:rsidR="000342FE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1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/2020-31/</w:t>
            </w:r>
            <w:r w:rsidR="000342FE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12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/2021</w:t>
            </w:r>
          </w:p>
        </w:tc>
      </w:tr>
    </w:tbl>
    <w:p w:rsidR="00222867" w:rsidRPr="00AF57E9" w:rsidRDefault="0036587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820F3F" w:rsidRPr="00BA49FA" w:rsidRDefault="00820F3F" w:rsidP="00820F3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BA49FA">
        <w:rPr>
          <w:rFonts w:asciiTheme="minorBidi" w:hAnsiTheme="minorBidi" w:cstheme="minorBidi" w:hint="cs"/>
          <w:b/>
          <w:sz w:val="21"/>
          <w:szCs w:val="21"/>
          <w:rtl/>
        </w:rPr>
        <w:t>הספק הינו ספק יחיד בארץ למוצר\שירות זה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36587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1F6B41" w:rsidRDefault="009B6B29" w:rsidP="001F6B41">
      <w:pPr>
        <w:pStyle w:val="ListParagraph"/>
        <w:numPr>
          <w:ilvl w:val="0"/>
          <w:numId w:val="12"/>
        </w:numPr>
        <w:spacing w:line="360" w:lineRule="auto"/>
        <w:jc w:val="both"/>
      </w:pPr>
      <w:r w:rsidRPr="001F6B41">
        <w:rPr>
          <w:rFonts w:asciiTheme="minorBidi" w:hAnsiTheme="minorBidi" w:cstheme="minorBidi"/>
          <w:bCs/>
          <w:sz w:val="21"/>
          <w:szCs w:val="21"/>
          <w:rtl/>
        </w:rPr>
        <w:t>האמצעים שבהם נערכו בדיקות לאיתור ספקים נוספים והכנת חוות דעת</w:t>
      </w:r>
      <w:r w:rsidRPr="001F6B41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hint="cs"/>
          <w:rtl/>
        </w:rPr>
        <w:t>ככל הידוע לנו אין ספקים מתחרים</w:t>
      </w:r>
      <w:r w:rsidR="001F6B41">
        <w:rPr>
          <w:rFonts w:hint="cs"/>
          <w:rtl/>
        </w:rPr>
        <w:t xml:space="preserve"> שמספקים את המוצר </w:t>
      </w:r>
      <w:proofErr w:type="spellStart"/>
      <w:r w:rsidR="001F6B41">
        <w:t>SysAid</w:t>
      </w:r>
      <w:proofErr w:type="spellEnd"/>
      <w:r w:rsidR="001F6B41">
        <w:rPr>
          <w:rFonts w:hint="cs"/>
          <w:rtl/>
        </w:rPr>
        <w:t>.</w:t>
      </w:r>
    </w:p>
    <w:p w:rsidR="00222867" w:rsidRPr="00AF57E9" w:rsidRDefault="009B6B29" w:rsidP="001F6B41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אין ספקים </w:t>
      </w:r>
      <w:r w:rsidR="00224413">
        <w:rPr>
          <w:rFonts w:asciiTheme="minorBidi" w:hAnsiTheme="minorBidi" w:cstheme="minorBidi" w:hint="cs"/>
          <w:b/>
          <w:sz w:val="21"/>
          <w:szCs w:val="21"/>
          <w:rtl/>
        </w:rPr>
        <w:t>נוספים</w:t>
      </w:r>
      <w:r w:rsidR="00F62456">
        <w:rPr>
          <w:rFonts w:asciiTheme="minorBidi" w:hAnsiTheme="minorBidi" w:cstheme="minorBidi" w:hint="cs"/>
          <w:b/>
          <w:sz w:val="21"/>
          <w:szCs w:val="21"/>
          <w:rtl/>
        </w:rPr>
        <w:t xml:space="preserve"> </w:t>
      </w:r>
      <w:r w:rsidR="001F6B41">
        <w:rPr>
          <w:rFonts w:asciiTheme="minorBidi" w:hAnsiTheme="minorBidi" w:cstheme="minorBidi" w:hint="cs"/>
          <w:b/>
          <w:sz w:val="21"/>
          <w:szCs w:val="21"/>
          <w:rtl/>
        </w:rPr>
        <w:t xml:space="preserve">של המוצר </w:t>
      </w:r>
      <w:proofErr w:type="spellStart"/>
      <w:r w:rsidR="001F6B41" w:rsidRPr="001F6B41">
        <w:rPr>
          <w:rFonts w:asciiTheme="minorBidi" w:hAnsiTheme="minorBidi" w:cstheme="minorBidi"/>
          <w:bCs/>
          <w:sz w:val="21"/>
          <w:szCs w:val="21"/>
        </w:rPr>
        <w:t>SysAid</w:t>
      </w:r>
      <w:proofErr w:type="spellEnd"/>
      <w:r w:rsidR="008D7887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587B" w:rsidP="00382F0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F49B4" w:rsidRDefault="0036587B" w:rsidP="0084681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587B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390599" w:rsidTr="00DF49B4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99" w:rsidRDefault="00390599" w:rsidP="0039059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:rsidR="00222867" w:rsidRPr="00AF57E9" w:rsidRDefault="0036587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6587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610"/>
        <w:gridCol w:w="3012"/>
      </w:tblGrid>
      <w:tr w:rsidR="007548B0" w:rsidTr="0084369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43692" w:rsidP="00E72FB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ליזי סרוסי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4369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ראש מטה אגף טכנלוגיות דיגיטליות ומידע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587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84369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36587B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45E" w:rsidRDefault="0017245E">
      <w:r>
        <w:separator/>
      </w:r>
    </w:p>
  </w:endnote>
  <w:endnote w:type="continuationSeparator" w:id="0">
    <w:p w:rsidR="0017245E" w:rsidRDefault="0017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separate"/>
          </w:r>
          <w:r w:rsidR="000620B5">
            <w:rPr>
              <w:rStyle w:val="PageNumber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PageNumber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0620B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6587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36587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45E" w:rsidRDefault="0017245E">
      <w:r>
        <w:separator/>
      </w:r>
    </w:p>
  </w:footnote>
  <w:footnote w:type="continuationSeparator" w:id="0">
    <w:p w:rsidR="0017245E" w:rsidRDefault="00172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482881F" wp14:editId="4EACF20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587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6587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6587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6587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587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6587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6587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2E02AE"/>
    <w:multiLevelType w:val="hybridMultilevel"/>
    <w:tmpl w:val="66565BA4"/>
    <w:lvl w:ilvl="0" w:tplc="50EE544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342FE"/>
    <w:rsid w:val="00057504"/>
    <w:rsid w:val="000620B5"/>
    <w:rsid w:val="000B3F3B"/>
    <w:rsid w:val="000E5CBE"/>
    <w:rsid w:val="0017245E"/>
    <w:rsid w:val="001A40FF"/>
    <w:rsid w:val="001C61EB"/>
    <w:rsid w:val="001F6B41"/>
    <w:rsid w:val="00224413"/>
    <w:rsid w:val="002C6AB4"/>
    <w:rsid w:val="00336CDD"/>
    <w:rsid w:val="00344319"/>
    <w:rsid w:val="0036587B"/>
    <w:rsid w:val="00382F0E"/>
    <w:rsid w:val="00390599"/>
    <w:rsid w:val="00391615"/>
    <w:rsid w:val="003E2B6D"/>
    <w:rsid w:val="00411CAE"/>
    <w:rsid w:val="00532605"/>
    <w:rsid w:val="0059057D"/>
    <w:rsid w:val="006C39D9"/>
    <w:rsid w:val="006D7DE4"/>
    <w:rsid w:val="007548B0"/>
    <w:rsid w:val="007A3C51"/>
    <w:rsid w:val="007E4CD0"/>
    <w:rsid w:val="00820F3F"/>
    <w:rsid w:val="00843692"/>
    <w:rsid w:val="0084681D"/>
    <w:rsid w:val="008D7887"/>
    <w:rsid w:val="009A1F2C"/>
    <w:rsid w:val="009B6B29"/>
    <w:rsid w:val="009F7FB7"/>
    <w:rsid w:val="00A8142F"/>
    <w:rsid w:val="00D43937"/>
    <w:rsid w:val="00D537D2"/>
    <w:rsid w:val="00D96282"/>
    <w:rsid w:val="00DA233F"/>
    <w:rsid w:val="00DB3445"/>
    <w:rsid w:val="00DF49B4"/>
    <w:rsid w:val="00E34952"/>
    <w:rsid w:val="00E60ABC"/>
    <w:rsid w:val="00E72FBB"/>
    <w:rsid w:val="00F62456"/>
    <w:rsid w:val="00F83048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D2244"/>
  <w15:docId w15:val="{D836536F-55AB-462A-90A2-34898FFF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Heading5">
    <w:name w:val="heading 5"/>
    <w:basedOn w:val="Normal"/>
    <w:link w:val="Heading5Char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Heading6">
    <w:name w:val="heading 6"/>
    <w:basedOn w:val="Heading5"/>
    <w:link w:val="Heading6Char"/>
    <w:qFormat/>
    <w:rsid w:val="007B0516"/>
    <w:pPr>
      <w:numPr>
        <w:ilvl w:val="5"/>
      </w:numPr>
      <w:ind w:left="6052" w:hanging="1275"/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Heading2Char">
    <w:name w:val="Heading 2 Char"/>
    <w:link w:val="Heading2"/>
    <w:rsid w:val="00CE61BA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9F07BA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0D2E03"/>
    <w:rPr>
      <w:rFonts w:ascii="Arial" w:hAnsi="Arial" w:cs="Arial"/>
    </w:rPr>
  </w:style>
  <w:style w:type="character" w:customStyle="1" w:styleId="Heading6Char">
    <w:name w:val="Heading 6 Char"/>
    <w:link w:val="Heading6"/>
    <w:rsid w:val="007B0516"/>
    <w:rPr>
      <w:rFonts w:ascii="Tahoma" w:hAnsi="Tahoma" w:cs="Tahoma"/>
      <w:sz w:val="22"/>
      <w:szCs w:val="22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Heading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table" w:styleId="LightShading">
    <w:name w:val="Light Shading"/>
    <w:basedOn w:val="TableNormal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Normal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DefaultParagraphFont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Normal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DefaultParagraphFont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9222AF-BCE5-4B40-BCE8-A0A78541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132</TotalTime>
  <Pages>2</Pages>
  <Words>244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שמאי מרקל</cp:lastModifiedBy>
  <cp:revision>28</cp:revision>
  <dcterms:created xsi:type="dcterms:W3CDTF">2019-09-09T19:26:00Z</dcterms:created>
  <dcterms:modified xsi:type="dcterms:W3CDTF">2020-12-10T05:10:00Z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